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B6E5A" w14:textId="524F5892" w:rsidR="00DB7185" w:rsidRPr="00DB7185" w:rsidRDefault="00DB7185" w:rsidP="00DB7185">
      <w:pPr>
        <w:spacing w:after="120"/>
        <w:rPr>
          <w:rFonts w:ascii="Work Sans Light" w:hAnsi="Work Sans Light"/>
        </w:rPr>
      </w:pPr>
      <w:bookmarkStart w:id="0" w:name="_Hlk89253556"/>
      <w:r w:rsidRPr="00DB7185">
        <w:rPr>
          <w:rFonts w:ascii="Work Sans Light" w:hAnsi="Work Sans Light"/>
          <w:b/>
          <w:bCs/>
        </w:rPr>
        <w:t>Instructions</w:t>
      </w:r>
      <w:r w:rsidRPr="00DB7185">
        <w:rPr>
          <w:rFonts w:ascii="Work Sans Light" w:hAnsi="Work Sans Light"/>
        </w:rPr>
        <w:t xml:space="preserve">: Complete each question below. Refer to the RFP as needed for more information. If you choose </w:t>
      </w:r>
      <w:r w:rsidR="008926BC" w:rsidRPr="00DB7185">
        <w:rPr>
          <w:rFonts w:ascii="Work Sans Light" w:hAnsi="Work Sans Light"/>
        </w:rPr>
        <w:t>not to</w:t>
      </w:r>
      <w:r w:rsidRPr="00DB7185">
        <w:rPr>
          <w:rFonts w:ascii="Work Sans Light" w:hAnsi="Work Sans Light"/>
        </w:rPr>
        <w:t xml:space="preserve"> use the below form, your submission must restate each question and use the same numbering. </w:t>
      </w:r>
    </w:p>
    <w:p w14:paraId="39E16280" w14:textId="1E18A2D4" w:rsidR="006160A5" w:rsidRPr="003C7A81" w:rsidRDefault="00DC5890" w:rsidP="006160A5">
      <w:pPr>
        <w:pStyle w:val="ListParagraph"/>
        <w:numPr>
          <w:ilvl w:val="0"/>
          <w:numId w:val="5"/>
        </w:numPr>
        <w:spacing w:after="0"/>
        <w:contextualSpacing w:val="0"/>
        <w:rPr>
          <w:rFonts w:ascii="Work Sans Light" w:hAnsi="Work Sans Light" w:cs="Times New Roman"/>
          <w:sz w:val="24"/>
          <w:szCs w:val="24"/>
        </w:rPr>
      </w:pPr>
      <w:r>
        <w:rPr>
          <w:rFonts w:ascii="Work Sans Light" w:hAnsi="Work Sans Light"/>
          <w:b/>
          <w:bCs/>
        </w:rPr>
        <w:t>Minimum Qualification</w:t>
      </w:r>
      <w:r w:rsidR="006160A5">
        <w:rPr>
          <w:rFonts w:ascii="Work Sans Light" w:hAnsi="Work Sans Light"/>
          <w:b/>
          <w:bCs/>
        </w:rPr>
        <w:t xml:space="preserve">: </w:t>
      </w:r>
      <w:r>
        <w:rPr>
          <w:rFonts w:ascii="Work Sans Light" w:hAnsi="Work Sans Light"/>
        </w:rPr>
        <w:t xml:space="preserve">Outline how your organization meets each of </w:t>
      </w:r>
      <w:r w:rsidR="005A7CFD">
        <w:rPr>
          <w:rFonts w:ascii="Work Sans Light" w:hAnsi="Work Sans Light"/>
        </w:rPr>
        <w:t xml:space="preserve">the qualifications </w:t>
      </w:r>
      <w:r w:rsidR="00CB3189">
        <w:rPr>
          <w:rFonts w:ascii="Work Sans Light" w:hAnsi="Work Sans Light"/>
        </w:rPr>
        <w:t xml:space="preserve">outlined </w:t>
      </w:r>
      <w:r w:rsidR="005A7CFD">
        <w:rPr>
          <w:rFonts w:ascii="Work Sans Light" w:hAnsi="Work Sans Light"/>
        </w:rPr>
        <w:t>on page 7 of the RFP</w:t>
      </w:r>
      <w:r w:rsidR="006160A5">
        <w:rPr>
          <w:rFonts w:ascii="Work Sans Light" w:hAnsi="Work Sans Light"/>
        </w:rPr>
        <w:t>.</w:t>
      </w:r>
    </w:p>
    <w:p w14:paraId="72514E32" w14:textId="168CA87C" w:rsidR="006160A5" w:rsidRPr="006160A5" w:rsidRDefault="00C37306" w:rsidP="006160A5">
      <w:pPr>
        <w:pStyle w:val="ListParagraph"/>
        <w:spacing w:after="160"/>
        <w:contextualSpacing w:val="0"/>
        <w:rPr>
          <w:rFonts w:ascii="Work Sans Light" w:hAnsi="Work Sans Light" w:cs="Times New Roman"/>
          <w:sz w:val="24"/>
          <w:szCs w:val="24"/>
        </w:rPr>
      </w:pPr>
      <w:sdt>
        <w:sdtPr>
          <w:rPr>
            <w:rFonts w:ascii="Work Sans Light" w:hAnsi="Work Sans Light" w:cs="Times New Roman"/>
            <w:sz w:val="24"/>
            <w:szCs w:val="24"/>
          </w:rPr>
          <w:id w:val="-1965801880"/>
          <w:placeholder>
            <w:docPart w:val="59FB321F68954C0087AFE608A7BCBD43"/>
          </w:placeholder>
          <w:showingPlcHdr/>
          <w:text w:multiLine="1"/>
        </w:sdtPr>
        <w:sdtEndPr/>
        <w:sdtContent>
          <w:r w:rsidR="006160A5" w:rsidRPr="003C7A81">
            <w:rPr>
              <w:rStyle w:val="PlaceholderText"/>
              <w:shd w:val="clear" w:color="auto" w:fill="D5DCE4" w:themeFill="text2" w:themeFillTint="33"/>
            </w:rPr>
            <w:t>Click or tap here to enter text.</w:t>
          </w:r>
        </w:sdtContent>
      </w:sdt>
    </w:p>
    <w:p w14:paraId="16ECD13D" w14:textId="7EA03831" w:rsidR="00B47070" w:rsidRPr="003C7A81" w:rsidRDefault="0017652E" w:rsidP="00B47070">
      <w:pPr>
        <w:pStyle w:val="ListParagraph"/>
        <w:numPr>
          <w:ilvl w:val="0"/>
          <w:numId w:val="5"/>
        </w:numPr>
        <w:spacing w:after="0"/>
        <w:contextualSpacing w:val="0"/>
        <w:rPr>
          <w:rFonts w:ascii="Work Sans Light" w:hAnsi="Work Sans Light" w:cs="Times New Roman"/>
          <w:sz w:val="24"/>
          <w:szCs w:val="24"/>
        </w:rPr>
      </w:pPr>
      <w:r>
        <w:rPr>
          <w:rFonts w:ascii="Work Sans Light" w:hAnsi="Work Sans Light"/>
          <w:b/>
          <w:bCs/>
        </w:rPr>
        <w:t>Organization Overview</w:t>
      </w:r>
      <w:r w:rsidR="00B47070">
        <w:rPr>
          <w:rFonts w:ascii="Work Sans Light" w:hAnsi="Work Sans Light"/>
          <w:b/>
          <w:bCs/>
        </w:rPr>
        <w:t xml:space="preserve">: </w:t>
      </w:r>
      <w:r>
        <w:rPr>
          <w:rFonts w:ascii="Work Sans Light" w:hAnsi="Work Sans Light"/>
        </w:rPr>
        <w:t>Provide a</w:t>
      </w:r>
      <w:r w:rsidRPr="0017652E">
        <w:rPr>
          <w:rFonts w:ascii="Work Sans Light" w:hAnsi="Work Sans Light"/>
        </w:rPr>
        <w:t xml:space="preserve"> description of </w:t>
      </w:r>
      <w:r>
        <w:rPr>
          <w:rFonts w:ascii="Work Sans Light" w:hAnsi="Work Sans Light"/>
        </w:rPr>
        <w:t>your</w:t>
      </w:r>
      <w:r w:rsidRPr="0017652E">
        <w:rPr>
          <w:rFonts w:ascii="Work Sans Light" w:hAnsi="Work Sans Light"/>
        </w:rPr>
        <w:t xml:space="preserve"> organization, its mission, and experience providing behavioral health</w:t>
      </w:r>
      <w:r w:rsidR="00B47070">
        <w:rPr>
          <w:rFonts w:ascii="Work Sans Light" w:hAnsi="Work Sans Light"/>
        </w:rPr>
        <w:t>.</w:t>
      </w:r>
    </w:p>
    <w:p w14:paraId="6E584F60" w14:textId="77777777" w:rsidR="00B47070" w:rsidRDefault="00C37306" w:rsidP="00B47070">
      <w:pPr>
        <w:pStyle w:val="ListParagraph"/>
        <w:spacing w:after="160"/>
        <w:contextualSpacing w:val="0"/>
        <w:rPr>
          <w:rFonts w:ascii="Work Sans Light" w:hAnsi="Work Sans Light" w:cs="Times New Roman"/>
          <w:sz w:val="24"/>
          <w:szCs w:val="24"/>
        </w:rPr>
      </w:pPr>
      <w:sdt>
        <w:sdtPr>
          <w:rPr>
            <w:rFonts w:ascii="Work Sans Light" w:hAnsi="Work Sans Light" w:cs="Times New Roman"/>
            <w:sz w:val="24"/>
            <w:szCs w:val="24"/>
          </w:rPr>
          <w:id w:val="-1938898770"/>
          <w:placeholder>
            <w:docPart w:val="86D3E80875BC43029E48D39963E75152"/>
          </w:placeholder>
          <w:showingPlcHdr/>
          <w:text w:multiLine="1"/>
        </w:sdtPr>
        <w:sdtEndPr/>
        <w:sdtContent>
          <w:r w:rsidR="00B47070" w:rsidRPr="003C7A81">
            <w:rPr>
              <w:rStyle w:val="PlaceholderText"/>
              <w:shd w:val="clear" w:color="auto" w:fill="D5DCE4" w:themeFill="text2" w:themeFillTint="33"/>
            </w:rPr>
            <w:t>Click or tap here to enter text.</w:t>
          </w:r>
        </w:sdtContent>
      </w:sdt>
    </w:p>
    <w:p w14:paraId="2E4D7E86" w14:textId="1965CF6D" w:rsidR="001B2AD6" w:rsidRPr="003C7A81" w:rsidRDefault="006160A5" w:rsidP="001B2AD6">
      <w:pPr>
        <w:pStyle w:val="ListParagraph"/>
        <w:numPr>
          <w:ilvl w:val="0"/>
          <w:numId w:val="5"/>
        </w:numPr>
        <w:spacing w:after="0"/>
        <w:contextualSpacing w:val="0"/>
        <w:rPr>
          <w:rFonts w:ascii="Work Sans Light" w:hAnsi="Work Sans Light" w:cs="Times New Roman"/>
          <w:sz w:val="24"/>
          <w:szCs w:val="24"/>
        </w:rPr>
      </w:pPr>
      <w:r>
        <w:rPr>
          <w:rFonts w:ascii="Work Sans Light" w:hAnsi="Work Sans Light"/>
          <w:b/>
          <w:bCs/>
        </w:rPr>
        <w:t>Proposed Approach and Methodology</w:t>
      </w:r>
      <w:r w:rsidR="001B2AD6">
        <w:rPr>
          <w:rFonts w:ascii="Work Sans Light" w:hAnsi="Work Sans Light"/>
          <w:b/>
          <w:bCs/>
        </w:rPr>
        <w:t xml:space="preserve">: </w:t>
      </w:r>
      <w:r>
        <w:rPr>
          <w:rFonts w:ascii="Work Sans Light" w:hAnsi="Work Sans Light"/>
        </w:rPr>
        <w:t>Outline a</w:t>
      </w:r>
      <w:r w:rsidRPr="006160A5">
        <w:rPr>
          <w:rFonts w:ascii="Work Sans Light" w:hAnsi="Work Sans Light"/>
        </w:rPr>
        <w:t xml:space="preserve"> detailed approach to implementing the Behavioral Health Co-Responder Program, including how the vendor will meet the </w:t>
      </w:r>
      <w:r>
        <w:rPr>
          <w:rFonts w:ascii="Work Sans Light" w:hAnsi="Work Sans Light"/>
        </w:rPr>
        <w:t>S</w:t>
      </w:r>
      <w:r w:rsidRPr="006160A5">
        <w:rPr>
          <w:rFonts w:ascii="Work Sans Light" w:hAnsi="Work Sans Light"/>
        </w:rPr>
        <w:t xml:space="preserve">cope of </w:t>
      </w:r>
      <w:r>
        <w:rPr>
          <w:rFonts w:ascii="Work Sans Light" w:hAnsi="Work Sans Light"/>
        </w:rPr>
        <w:t>S</w:t>
      </w:r>
      <w:r w:rsidRPr="006160A5">
        <w:rPr>
          <w:rFonts w:ascii="Work Sans Light" w:hAnsi="Work Sans Light"/>
        </w:rPr>
        <w:t xml:space="preserve">ervices </w:t>
      </w:r>
      <w:r>
        <w:rPr>
          <w:rFonts w:ascii="Work Sans Light" w:hAnsi="Work Sans Light"/>
        </w:rPr>
        <w:t xml:space="preserve">in the RFP (Section IV, page 6) , including a </w:t>
      </w:r>
      <w:r w:rsidRPr="006160A5">
        <w:rPr>
          <w:rFonts w:ascii="Work Sans Light" w:hAnsi="Work Sans Light"/>
        </w:rPr>
        <w:t xml:space="preserve">plan for collaboration with the </w:t>
      </w:r>
      <w:r w:rsidR="000E2BF5">
        <w:rPr>
          <w:rFonts w:ascii="Work Sans Light" w:hAnsi="Work Sans Light"/>
        </w:rPr>
        <w:t xml:space="preserve">San Juan County </w:t>
      </w:r>
      <w:r w:rsidRPr="006160A5">
        <w:rPr>
          <w:rFonts w:ascii="Work Sans Light" w:hAnsi="Work Sans Light"/>
        </w:rPr>
        <w:t xml:space="preserve">Sheriff’s </w:t>
      </w:r>
      <w:r w:rsidR="008926BC">
        <w:rPr>
          <w:rFonts w:ascii="Work Sans Light" w:hAnsi="Work Sans Light"/>
        </w:rPr>
        <w:t>Office</w:t>
      </w:r>
      <w:r w:rsidR="001B2AD6" w:rsidRPr="003C7A81">
        <w:rPr>
          <w:rFonts w:ascii="Work Sans Light" w:hAnsi="Work Sans Light"/>
        </w:rPr>
        <w:t>.</w:t>
      </w:r>
    </w:p>
    <w:sdt>
      <w:sdtPr>
        <w:rPr>
          <w:rFonts w:ascii="Work Sans Light" w:hAnsi="Work Sans Light" w:cs="Times New Roman"/>
          <w:sz w:val="24"/>
          <w:szCs w:val="24"/>
        </w:rPr>
        <w:id w:val="-314343441"/>
        <w:placeholder>
          <w:docPart w:val="2DA3150A1664425CA477EABF2E6C2B95"/>
        </w:placeholder>
        <w:showingPlcHdr/>
        <w:text w:multiLine="1"/>
      </w:sdtPr>
      <w:sdtEndPr/>
      <w:sdtContent>
        <w:p w14:paraId="6DFB975E" w14:textId="77777777" w:rsidR="001B2AD6" w:rsidRPr="00A56003" w:rsidRDefault="001B2AD6" w:rsidP="001B2AD6">
          <w:pPr>
            <w:pStyle w:val="ListParagraph"/>
            <w:spacing w:after="160"/>
            <w:contextualSpacing w:val="0"/>
            <w:rPr>
              <w:rFonts w:ascii="Work Sans Light" w:hAnsi="Work Sans Light" w:cs="Times New Roman"/>
              <w:sz w:val="24"/>
              <w:szCs w:val="24"/>
            </w:rPr>
          </w:pPr>
          <w:r w:rsidRPr="003C7A81">
            <w:rPr>
              <w:rStyle w:val="PlaceholderText"/>
              <w:shd w:val="clear" w:color="auto" w:fill="D5DCE4" w:themeFill="text2" w:themeFillTint="33"/>
            </w:rPr>
            <w:t>Click or tap here to enter text.</w:t>
          </w:r>
        </w:p>
      </w:sdtContent>
    </w:sdt>
    <w:p w14:paraId="020A295E" w14:textId="37FD3A5F" w:rsidR="007D4BB1" w:rsidRPr="003C7A81" w:rsidRDefault="006160A5" w:rsidP="0A55D22D">
      <w:pPr>
        <w:pStyle w:val="ListParagraph"/>
        <w:numPr>
          <w:ilvl w:val="0"/>
          <w:numId w:val="5"/>
        </w:numPr>
        <w:spacing w:after="0"/>
        <w:rPr>
          <w:rFonts w:ascii="Work Sans Light" w:hAnsi="Work Sans Light" w:cs="Times New Roman"/>
          <w:sz w:val="24"/>
          <w:szCs w:val="24"/>
        </w:rPr>
      </w:pPr>
      <w:r w:rsidRPr="0A55D22D">
        <w:rPr>
          <w:rFonts w:ascii="Work Sans Light" w:hAnsi="Work Sans Light"/>
          <w:b/>
          <w:bCs/>
        </w:rPr>
        <w:t>Staffing Plan</w:t>
      </w:r>
      <w:r w:rsidR="00B47070" w:rsidRPr="0A55D22D">
        <w:rPr>
          <w:rFonts w:ascii="Work Sans Light" w:hAnsi="Work Sans Light"/>
          <w:b/>
          <w:bCs/>
        </w:rPr>
        <w:t xml:space="preserve">: </w:t>
      </w:r>
      <w:r w:rsidRPr="0A55D22D">
        <w:rPr>
          <w:rFonts w:ascii="Work Sans Light" w:hAnsi="Work Sans Light"/>
        </w:rPr>
        <w:t>Outline the proposed staffing plan</w:t>
      </w:r>
      <w:r w:rsidR="00BF2212" w:rsidRPr="0A55D22D">
        <w:rPr>
          <w:rFonts w:ascii="Work Sans Light" w:hAnsi="Work Sans Light"/>
        </w:rPr>
        <w:t xml:space="preserve"> to include how you will ensure continuity</w:t>
      </w:r>
      <w:r w:rsidR="00D052AD" w:rsidRPr="0A55D22D">
        <w:rPr>
          <w:rFonts w:ascii="Work Sans Light" w:hAnsi="Work Sans Light"/>
        </w:rPr>
        <w:t xml:space="preserve"> with </w:t>
      </w:r>
      <w:r w:rsidR="00702B03" w:rsidRPr="0A55D22D">
        <w:rPr>
          <w:rFonts w:ascii="Work Sans Light" w:hAnsi="Work Sans Light"/>
        </w:rPr>
        <w:t xml:space="preserve">community </w:t>
      </w:r>
      <w:r w:rsidR="0061031E" w:rsidRPr="0A55D22D">
        <w:rPr>
          <w:rFonts w:ascii="Work Sans Light" w:hAnsi="Work Sans Light"/>
        </w:rPr>
        <w:t xml:space="preserve">partners when </w:t>
      </w:r>
      <w:r w:rsidR="008C267E" w:rsidRPr="0A55D22D">
        <w:rPr>
          <w:rFonts w:ascii="Work Sans Light" w:hAnsi="Work Sans Light"/>
        </w:rPr>
        <w:t>staff are on leave or when recruitment is needed.</w:t>
      </w:r>
      <w:r w:rsidRPr="0A55D22D">
        <w:rPr>
          <w:rFonts w:ascii="Work Sans Light" w:hAnsi="Work Sans Light"/>
        </w:rPr>
        <w:t xml:space="preserve"> Include information on key staff members who will be involved in the program, including their qualifications, responsibilities, and experience</w:t>
      </w:r>
      <w:r w:rsidR="003C7A81" w:rsidRPr="0A55D22D">
        <w:rPr>
          <w:rFonts w:ascii="Work Sans Light" w:hAnsi="Work Sans Light"/>
        </w:rPr>
        <w:t>.</w:t>
      </w:r>
      <w:r w:rsidR="00275237" w:rsidRPr="0A55D22D">
        <w:rPr>
          <w:rFonts w:ascii="Work Sans Light" w:hAnsi="Work Sans Light"/>
        </w:rPr>
        <w:t xml:space="preserve"> </w:t>
      </w:r>
    </w:p>
    <w:bookmarkEnd w:id="0" w:displacedByCustomXml="next"/>
    <w:sdt>
      <w:sdtPr>
        <w:rPr>
          <w:rFonts w:ascii="Work Sans Light" w:hAnsi="Work Sans Light" w:cs="Times New Roman"/>
          <w:sz w:val="24"/>
          <w:szCs w:val="24"/>
        </w:rPr>
        <w:id w:val="1445273534"/>
        <w:placeholder>
          <w:docPart w:val="875498175B8A45E8A042B8A8ABB63353"/>
        </w:placeholder>
        <w:showingPlcHdr/>
        <w:text w:multiLine="1"/>
      </w:sdtPr>
      <w:sdtEndPr/>
      <w:sdtContent>
        <w:p w14:paraId="5AE1BDFC" w14:textId="77777777" w:rsidR="007D4BB1" w:rsidRPr="00A56003" w:rsidRDefault="007D4BB1" w:rsidP="00B47070">
          <w:pPr>
            <w:pStyle w:val="ListParagraph"/>
            <w:spacing w:after="160"/>
            <w:contextualSpacing w:val="0"/>
            <w:rPr>
              <w:rFonts w:ascii="Work Sans Light" w:hAnsi="Work Sans Light" w:cs="Times New Roman"/>
              <w:sz w:val="24"/>
              <w:szCs w:val="24"/>
            </w:rPr>
          </w:pPr>
          <w:r w:rsidRPr="003C7A81">
            <w:rPr>
              <w:rStyle w:val="PlaceholderText"/>
              <w:shd w:val="clear" w:color="auto" w:fill="D5DCE4" w:themeFill="text2" w:themeFillTint="33"/>
            </w:rPr>
            <w:t>Click or tap here to enter text.</w:t>
          </w:r>
        </w:p>
      </w:sdtContent>
    </w:sdt>
    <w:p w14:paraId="2142474A" w14:textId="055C9470" w:rsidR="007D4BB1" w:rsidRPr="003C7A81" w:rsidRDefault="0014114E" w:rsidP="007D4BB1">
      <w:pPr>
        <w:pStyle w:val="ListParagraph"/>
        <w:numPr>
          <w:ilvl w:val="0"/>
          <w:numId w:val="5"/>
        </w:numPr>
        <w:spacing w:after="0"/>
        <w:contextualSpacing w:val="0"/>
        <w:rPr>
          <w:rFonts w:ascii="Work Sans Light" w:hAnsi="Work Sans Light"/>
          <w:color w:val="00B050"/>
        </w:rPr>
      </w:pPr>
      <w:r>
        <w:rPr>
          <w:rFonts w:ascii="Work Sans Light" w:hAnsi="Work Sans Light"/>
          <w:b/>
          <w:bCs/>
        </w:rPr>
        <w:t>Bil</w:t>
      </w:r>
      <w:r w:rsidR="00031506">
        <w:rPr>
          <w:rFonts w:ascii="Work Sans Light" w:hAnsi="Work Sans Light"/>
          <w:b/>
          <w:bCs/>
        </w:rPr>
        <w:t>l</w:t>
      </w:r>
      <w:r>
        <w:rPr>
          <w:rFonts w:ascii="Work Sans Light" w:hAnsi="Work Sans Light"/>
          <w:b/>
          <w:bCs/>
        </w:rPr>
        <w:t>ing</w:t>
      </w:r>
      <w:r w:rsidR="00B47070">
        <w:rPr>
          <w:rFonts w:ascii="Work Sans Light" w:hAnsi="Work Sans Light"/>
          <w:b/>
          <w:bCs/>
        </w:rPr>
        <w:t xml:space="preserve">: </w:t>
      </w:r>
      <w:r w:rsidR="003C7A81" w:rsidRPr="003C7A81">
        <w:rPr>
          <w:rFonts w:ascii="Work Sans Light" w:hAnsi="Work Sans Light"/>
        </w:rPr>
        <w:t xml:space="preserve">Outline experience with </w:t>
      </w:r>
      <w:r w:rsidR="006525E0" w:rsidRPr="0014114E">
        <w:rPr>
          <w:rFonts w:ascii="Work Sans Light" w:hAnsi="Work Sans Light"/>
        </w:rPr>
        <w:t>Crisis service encountering</w:t>
      </w:r>
      <w:r w:rsidR="008A5653" w:rsidRPr="0014114E">
        <w:rPr>
          <w:rFonts w:ascii="Work Sans Light" w:hAnsi="Work Sans Light"/>
        </w:rPr>
        <w:t xml:space="preserve"> and reporting</w:t>
      </w:r>
      <w:r w:rsidR="003C7A81" w:rsidRPr="003C7A81">
        <w:rPr>
          <w:rFonts w:ascii="Work Sans Light" w:hAnsi="Work Sans Light"/>
        </w:rPr>
        <w:t xml:space="preserve"> in Washington state, including processes for billing services, ensuring compliance, and integrating Medicaid billing into the facility’s operations</w:t>
      </w:r>
      <w:r w:rsidR="003C7A81">
        <w:rPr>
          <w:rFonts w:ascii="Work Sans Light" w:hAnsi="Work Sans Light"/>
        </w:rPr>
        <w:t>.</w:t>
      </w:r>
    </w:p>
    <w:sdt>
      <w:sdtPr>
        <w:rPr>
          <w:rFonts w:ascii="Work Sans Light" w:hAnsi="Work Sans Light"/>
          <w:color w:val="00B050"/>
        </w:rPr>
        <w:id w:val="-253745270"/>
        <w:placeholder>
          <w:docPart w:val="875498175B8A45E8A042B8A8ABB63353"/>
        </w:placeholder>
        <w:showingPlcHdr/>
        <w:text/>
      </w:sdtPr>
      <w:sdtEndPr/>
      <w:sdtContent>
        <w:p w14:paraId="06B5AB17" w14:textId="7E55E78D" w:rsidR="007D4BB1" w:rsidRPr="00A56003" w:rsidRDefault="00C37306" w:rsidP="007D4BB1">
          <w:pPr>
            <w:pStyle w:val="ListParagraph"/>
            <w:spacing w:after="160"/>
            <w:contextualSpacing w:val="0"/>
            <w:rPr>
              <w:rFonts w:ascii="Work Sans Light" w:hAnsi="Work Sans Light"/>
              <w:color w:val="00B050"/>
            </w:rPr>
          </w:pPr>
          <w:r w:rsidRPr="003C7A81">
            <w:rPr>
              <w:rStyle w:val="PlaceholderText"/>
              <w:shd w:val="clear" w:color="auto" w:fill="D5DCE4" w:themeFill="text2" w:themeFillTint="33"/>
            </w:rPr>
            <w:t>Click or tap here to enter text.</w:t>
          </w:r>
        </w:p>
      </w:sdtContent>
    </w:sdt>
    <w:p w14:paraId="7BAFE133" w14:textId="40E84787" w:rsidR="007D4BB1" w:rsidRPr="003C7A81" w:rsidRDefault="005A7CFD" w:rsidP="007D4BB1">
      <w:pPr>
        <w:pStyle w:val="ListParagraph"/>
        <w:numPr>
          <w:ilvl w:val="0"/>
          <w:numId w:val="5"/>
        </w:numPr>
        <w:spacing w:after="0"/>
        <w:contextualSpacing w:val="0"/>
        <w:rPr>
          <w:rFonts w:ascii="Work Sans Light" w:hAnsi="Work Sans Light"/>
        </w:rPr>
      </w:pPr>
      <w:bookmarkStart w:id="1" w:name="_Hlk89253629"/>
      <w:r>
        <w:rPr>
          <w:rFonts w:ascii="Work Sans Light" w:hAnsi="Work Sans Light"/>
          <w:b/>
          <w:bCs/>
        </w:rPr>
        <w:t>Community Partnership</w:t>
      </w:r>
      <w:r w:rsidR="00B47070">
        <w:rPr>
          <w:rFonts w:ascii="Work Sans Light" w:hAnsi="Work Sans Light"/>
          <w:b/>
          <w:bCs/>
        </w:rPr>
        <w:t xml:space="preserve">: </w:t>
      </w:r>
      <w:r w:rsidRPr="005A7CFD">
        <w:rPr>
          <w:rFonts w:ascii="Work Sans Light" w:hAnsi="Work Sans Light"/>
        </w:rPr>
        <w:t>Experience working with law enforcement agencies, public safety organizations, and other community stakeholders</w:t>
      </w:r>
      <w:r>
        <w:rPr>
          <w:rFonts w:ascii="Work Sans Light" w:hAnsi="Work Sans Light"/>
        </w:rPr>
        <w:t>.</w:t>
      </w:r>
    </w:p>
    <w:bookmarkEnd w:id="1" w:displacedByCustomXml="next"/>
    <w:sdt>
      <w:sdtPr>
        <w:rPr>
          <w:rFonts w:ascii="Work Sans Light" w:hAnsi="Work Sans Light"/>
        </w:rPr>
        <w:id w:val="-1139799831"/>
        <w:placeholder>
          <w:docPart w:val="875498175B8A45E8A042B8A8ABB63353"/>
        </w:placeholder>
        <w:showingPlcHdr/>
        <w:text w:multiLine="1"/>
      </w:sdtPr>
      <w:sdtEndPr/>
      <w:sdtContent>
        <w:p w14:paraId="36C64D60" w14:textId="5A036C88" w:rsidR="00C149D6" w:rsidRPr="00CB3189" w:rsidRDefault="00C37306" w:rsidP="00CB3189">
          <w:pPr>
            <w:pStyle w:val="ListParagraph"/>
            <w:spacing w:after="160"/>
            <w:contextualSpacing w:val="0"/>
            <w:rPr>
              <w:rFonts w:ascii="Work Sans Light" w:hAnsi="Work Sans Light"/>
            </w:rPr>
          </w:pPr>
          <w:r w:rsidRPr="003C7A81">
            <w:rPr>
              <w:rStyle w:val="PlaceholderText"/>
              <w:shd w:val="clear" w:color="auto" w:fill="D5DCE4" w:themeFill="text2" w:themeFillTint="33"/>
            </w:rPr>
            <w:t>Click or tap here to enter text.</w:t>
          </w:r>
        </w:p>
      </w:sdtContent>
    </w:sdt>
    <w:p w14:paraId="549EFAE7" w14:textId="506EEAB5" w:rsidR="008217D6" w:rsidRPr="003C7A81" w:rsidRDefault="008217D6" w:rsidP="008217D6">
      <w:pPr>
        <w:pStyle w:val="ListParagraph"/>
        <w:numPr>
          <w:ilvl w:val="0"/>
          <w:numId w:val="5"/>
        </w:numPr>
        <w:spacing w:after="0"/>
        <w:contextualSpacing w:val="0"/>
        <w:rPr>
          <w:rFonts w:ascii="Work Sans Light" w:hAnsi="Work Sans Light"/>
        </w:rPr>
      </w:pPr>
      <w:r>
        <w:rPr>
          <w:rFonts w:ascii="Work Sans Light" w:hAnsi="Work Sans Light"/>
          <w:b/>
          <w:bCs/>
        </w:rPr>
        <w:t xml:space="preserve">Serving Diverse Populations: </w:t>
      </w:r>
      <w:r w:rsidR="00954E18">
        <w:rPr>
          <w:rFonts w:ascii="Work Sans Light" w:hAnsi="Work Sans Light"/>
        </w:rPr>
        <w:t xml:space="preserve">San Juan </w:t>
      </w:r>
      <w:r>
        <w:rPr>
          <w:rFonts w:ascii="Work Sans Light" w:hAnsi="Work Sans Light"/>
        </w:rPr>
        <w:t xml:space="preserve">County is diverse in many ways, including, but not limited to, individuals from different cultural backgrounds, race, ethnicity, abilities, and genders. Describe your proven strategies and methodologies for </w:t>
      </w:r>
      <w:r w:rsidRPr="00C149D6">
        <w:rPr>
          <w:rFonts w:ascii="Work Sans Light" w:hAnsi="Work Sans Light"/>
          <w:b/>
          <w:bCs/>
        </w:rPr>
        <w:t>effectively serving diverse populations</w:t>
      </w:r>
      <w:r>
        <w:rPr>
          <w:rFonts w:ascii="Work Sans Light" w:hAnsi="Work Sans Light"/>
        </w:rPr>
        <w:t>. How will your organization promote access to and delivery of culturally and linguistically appropriate services to all individuals?</w:t>
      </w:r>
    </w:p>
    <w:sdt>
      <w:sdtPr>
        <w:rPr>
          <w:rFonts w:ascii="Work Sans Light" w:hAnsi="Work Sans Light"/>
        </w:rPr>
        <w:id w:val="2007176019"/>
        <w:placeholder>
          <w:docPart w:val="8174AC563AE645A29BF2FDCEDFE64C32"/>
        </w:placeholder>
        <w:showingPlcHdr/>
        <w:text/>
      </w:sdtPr>
      <w:sdtEndPr/>
      <w:sdtContent>
        <w:p w14:paraId="720C44E2" w14:textId="77777777" w:rsidR="008217D6" w:rsidRDefault="008217D6" w:rsidP="008217D6">
          <w:pPr>
            <w:pStyle w:val="ListParagraph"/>
            <w:spacing w:after="160"/>
            <w:contextualSpacing w:val="0"/>
            <w:rPr>
              <w:rFonts w:ascii="Work Sans Light" w:hAnsi="Work Sans Light"/>
            </w:rPr>
          </w:pPr>
          <w:r w:rsidRPr="003C7A81">
            <w:rPr>
              <w:rStyle w:val="PlaceholderText"/>
              <w:shd w:val="clear" w:color="auto" w:fill="D5DCE4" w:themeFill="text2" w:themeFillTint="33"/>
            </w:rPr>
            <w:t>Click or tap here to enter text.</w:t>
          </w:r>
        </w:p>
      </w:sdtContent>
    </w:sdt>
    <w:p w14:paraId="692084A1" w14:textId="55F5C42B" w:rsidR="00CB3189" w:rsidRPr="003C7A81" w:rsidRDefault="00031506" w:rsidP="00CB3189">
      <w:pPr>
        <w:pStyle w:val="ListParagraph"/>
        <w:numPr>
          <w:ilvl w:val="0"/>
          <w:numId w:val="5"/>
        </w:numPr>
        <w:spacing w:after="0"/>
        <w:contextualSpacing w:val="0"/>
        <w:rPr>
          <w:rFonts w:ascii="Work Sans Light" w:hAnsi="Work Sans Light"/>
        </w:rPr>
      </w:pPr>
      <w:r>
        <w:rPr>
          <w:rFonts w:ascii="Work Sans Light" w:hAnsi="Work Sans Light"/>
          <w:b/>
          <w:bCs/>
        </w:rPr>
        <w:t>H</w:t>
      </w:r>
      <w:r w:rsidR="0075264F">
        <w:rPr>
          <w:rFonts w:ascii="Work Sans Light" w:hAnsi="Work Sans Light"/>
          <w:b/>
          <w:bCs/>
        </w:rPr>
        <w:t xml:space="preserve">iring: </w:t>
      </w:r>
      <w:r w:rsidR="0075264F">
        <w:rPr>
          <w:rFonts w:ascii="Work Sans Light" w:hAnsi="Work Sans Light"/>
        </w:rPr>
        <w:t xml:space="preserve">Page 3 of the RFP states the following: </w:t>
      </w:r>
      <w:r w:rsidR="0075264F" w:rsidRPr="0075264F">
        <w:rPr>
          <w:rFonts w:ascii="Work Sans Light" w:hAnsi="Work Sans Light"/>
          <w:i/>
          <w:iCs/>
        </w:rPr>
        <w:t xml:space="preserve">All </w:t>
      </w:r>
      <w:r w:rsidR="0075264F" w:rsidRPr="0075264F">
        <w:rPr>
          <w:rFonts w:ascii="Work Sans Light" w:hAnsi="Work Sans Light"/>
          <w:b/>
          <w:bCs/>
          <w:i/>
          <w:iCs/>
        </w:rPr>
        <w:t>hiring</w:t>
      </w:r>
      <w:r w:rsidR="0075264F" w:rsidRPr="0075264F">
        <w:rPr>
          <w:rFonts w:ascii="Work Sans Light" w:hAnsi="Work Sans Light"/>
          <w:i/>
          <w:iCs/>
        </w:rPr>
        <w:t xml:space="preserve"> decisions will be a joint decision between </w:t>
      </w:r>
      <w:r w:rsidR="0075264F" w:rsidRPr="0075264F">
        <w:rPr>
          <w:rFonts w:ascii="Work Sans Light" w:hAnsi="Work Sans Light" w:cstheme="minorHAnsi"/>
          <w:i/>
          <w:iCs/>
        </w:rPr>
        <w:t xml:space="preserve">the successful bidder, San Juan County Health &amp; Community Services, and the San Juan County Sheriff’s </w:t>
      </w:r>
      <w:r w:rsidR="008926BC">
        <w:rPr>
          <w:rFonts w:ascii="Work Sans Light" w:hAnsi="Work Sans Light" w:cstheme="minorHAnsi"/>
          <w:i/>
          <w:iCs/>
        </w:rPr>
        <w:t>Office.</w:t>
      </w:r>
      <w:r w:rsidR="0075264F">
        <w:rPr>
          <w:rFonts w:ascii="Work Sans Light" w:hAnsi="Work Sans Light"/>
        </w:rPr>
        <w:t xml:space="preserve"> Please acknowledge this requirement.</w:t>
      </w:r>
    </w:p>
    <w:sdt>
      <w:sdtPr>
        <w:rPr>
          <w:rFonts w:ascii="Work Sans Light" w:hAnsi="Work Sans Light"/>
        </w:rPr>
        <w:id w:val="1391078964"/>
        <w:placeholder>
          <w:docPart w:val="24A181A5D99D4CD69C198DC45ADA716E"/>
        </w:placeholder>
        <w:showingPlcHdr/>
        <w:text w:multiLine="1"/>
      </w:sdtPr>
      <w:sdtEndPr/>
      <w:sdtContent>
        <w:p w14:paraId="19A9D6BB" w14:textId="5468891F" w:rsidR="00CB3189" w:rsidRPr="00614F48" w:rsidRDefault="00CB3189" w:rsidP="000703BA">
          <w:pPr>
            <w:pStyle w:val="ListParagraph"/>
            <w:spacing w:after="160"/>
            <w:contextualSpacing w:val="0"/>
            <w:rPr>
              <w:rFonts w:ascii="Work Sans Light" w:hAnsi="Work Sans Light"/>
            </w:rPr>
          </w:pPr>
          <w:r w:rsidRPr="003C7A81">
            <w:rPr>
              <w:rStyle w:val="PlaceholderText"/>
              <w:shd w:val="clear" w:color="auto" w:fill="D5DCE4" w:themeFill="text2" w:themeFillTint="33"/>
            </w:rPr>
            <w:t>Click or tap here to enter text.</w:t>
          </w:r>
        </w:p>
      </w:sdtContent>
    </w:sdt>
    <w:sectPr w:rsidR="00CB3189" w:rsidRPr="00614F48" w:rsidSect="00801C84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172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D6D8D" w14:textId="77777777" w:rsidR="007A6C96" w:rsidRDefault="007A6C96" w:rsidP="00EC6219">
      <w:pPr>
        <w:spacing w:after="0" w:line="240" w:lineRule="auto"/>
      </w:pPr>
      <w:r>
        <w:separator/>
      </w:r>
    </w:p>
  </w:endnote>
  <w:endnote w:type="continuationSeparator" w:id="0">
    <w:p w14:paraId="2521D75A" w14:textId="77777777" w:rsidR="007A6C96" w:rsidRDefault="007A6C96" w:rsidP="00EC6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Work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mine">
    <w:panose1 w:val="02040803040403060204"/>
    <w:charset w:val="00"/>
    <w:family w:val="roman"/>
    <w:pitch w:val="variable"/>
    <w:sig w:usb0="A00000BF" w:usb1="5000005B" w:usb2="00000000" w:usb3="00000000" w:csb0="00000093" w:csb1="00000000"/>
  </w:font>
  <w:font w:name="Work Sans Medium"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 Light"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522242"/>
      <w:docPartObj>
        <w:docPartGallery w:val="Page Numbers (Top of Page)"/>
        <w:docPartUnique/>
      </w:docPartObj>
    </w:sdtPr>
    <w:sdtEndPr/>
    <w:sdtContent>
      <w:p w14:paraId="11F36A0E" w14:textId="4BD94D78" w:rsidR="00CE7BE5" w:rsidRDefault="00C37306" w:rsidP="00275A49">
        <w:pPr>
          <w:pStyle w:val="Footer"/>
          <w:tabs>
            <w:tab w:val="clear" w:pos="9360"/>
            <w:tab w:val="right" w:pos="10800"/>
          </w:tabs>
          <w:jc w:val="right"/>
        </w:pPr>
        <w:sdt>
          <w:sdtPr>
            <w:rPr>
              <w:rFonts w:cstheme="minorHAnsi"/>
            </w:rPr>
            <w:id w:val="1493067999"/>
            <w:docPartObj>
              <w:docPartGallery w:val="Page Numbers (Top of Page)"/>
              <w:docPartUnique/>
            </w:docPartObj>
          </w:sdtPr>
          <w:sdtEndPr/>
          <w:sdtContent>
            <w:r w:rsidR="00275A49" w:rsidRPr="00275A4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0259C7FA" wp14:editId="495968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858000" cy="0"/>
                      <wp:effectExtent l="0" t="0" r="0" b="0"/>
                      <wp:wrapNone/>
                      <wp:docPr id="1876381349" name="Straight Connector 187638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68BAC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EAFB74D" id="Straight Connector 1876381349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" strokecolor="#68bacc" strokeweight="1.5pt">
                      <v:stroke joinstyle="miter"/>
                    </v:line>
                  </w:pict>
                </mc:Fallback>
              </mc:AlternateContent>
            </w:r>
            <w:r w:rsidR="006F278A">
              <w:rPr>
                <w:rFonts w:cstheme="minorHAnsi"/>
              </w:rPr>
              <w:t>Attachment 3_Project Proposal Response Form</w:t>
            </w:r>
            <w:r w:rsidR="00275A49" w:rsidRPr="00275A49">
              <w:rPr>
                <w:rFonts w:cstheme="minorHAnsi"/>
              </w:rPr>
              <w:tab/>
            </w:r>
            <w:r w:rsidR="00275A49" w:rsidRPr="00275A49">
              <w:rPr>
                <w:rFonts w:cstheme="minorHAnsi"/>
              </w:rPr>
              <w:tab/>
            </w:r>
          </w:sdtContent>
        </w:sdt>
        <w:r w:rsidR="00275A49" w:rsidRPr="00275A49">
          <w:t xml:space="preserve">Page </w:t>
        </w:r>
        <w:r w:rsidR="00275A49" w:rsidRPr="00275A49">
          <w:rPr>
            <w:sz w:val="24"/>
            <w:szCs w:val="24"/>
          </w:rPr>
          <w:fldChar w:fldCharType="begin"/>
        </w:r>
        <w:r w:rsidR="00275A49" w:rsidRPr="00275A49">
          <w:instrText xml:space="preserve"> PAGE </w:instrText>
        </w:r>
        <w:r w:rsidR="00275A49" w:rsidRPr="00275A49">
          <w:rPr>
            <w:sz w:val="24"/>
            <w:szCs w:val="24"/>
          </w:rPr>
          <w:fldChar w:fldCharType="separate"/>
        </w:r>
        <w:r w:rsidR="00275A49">
          <w:rPr>
            <w:sz w:val="24"/>
            <w:szCs w:val="24"/>
          </w:rPr>
          <w:t>1</w:t>
        </w:r>
        <w:r w:rsidR="00275A49" w:rsidRPr="00275A49">
          <w:rPr>
            <w:sz w:val="24"/>
            <w:szCs w:val="24"/>
          </w:rPr>
          <w:fldChar w:fldCharType="end"/>
        </w:r>
        <w:r w:rsidR="00275A49" w:rsidRPr="00275A49">
          <w:t xml:space="preserve"> of </w:t>
        </w:r>
        <w:r w:rsidR="00F95E27">
          <w:fldChar w:fldCharType="begin"/>
        </w:r>
        <w:r w:rsidR="00F95E27">
          <w:instrText>NUMPAGES</w:instrText>
        </w:r>
        <w:r w:rsidR="00F95E27">
          <w:fldChar w:fldCharType="separate"/>
        </w:r>
        <w:r w:rsidR="00275A49">
          <w:rPr>
            <w:sz w:val="24"/>
            <w:szCs w:val="24"/>
          </w:rPr>
          <w:t>2</w:t>
        </w:r>
        <w:r w:rsidR="00F95E27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294144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09F9F2" w14:textId="3158E8ED" w:rsidR="00000DF4" w:rsidRPr="00275A49" w:rsidRDefault="00C37306" w:rsidP="00275A49">
            <w:pPr>
              <w:pStyle w:val="Footer"/>
              <w:tabs>
                <w:tab w:val="clear" w:pos="9360"/>
                <w:tab w:val="right" w:pos="10800"/>
              </w:tabs>
              <w:jc w:val="right"/>
              <w:rPr>
                <w:rStyle w:val="PageNumber"/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="Work Sans" w:hAnsi="Work Sans" w:cstheme="minorHAnsi"/>
                  <w:sz w:val="17"/>
                </w:rPr>
                <w:id w:val="-139603393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275A49" w:rsidRPr="00275A49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8243" behindDoc="0" locked="0" layoutInCell="1" allowOverlap="1" wp14:anchorId="283016D1" wp14:editId="57E821F9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858000" cy="0"/>
                          <wp:effectExtent l="0" t="0" r="0" b="0"/>
                          <wp:wrapNone/>
                          <wp:docPr id="6" name="Straight Connector 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85800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68BACC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line w14:anchorId="4D6BEDAB" id="Straight Connector 6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5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" strokecolor="#68bacc" strokeweight="1.5pt">
                          <v:stroke joinstyle="miter"/>
                        </v:line>
                      </w:pict>
                    </mc:Fallback>
                  </mc:AlternateContent>
                </w:r>
                <w:r w:rsidR="00DB7185">
                  <w:rPr>
                    <w:rFonts w:cstheme="minorHAnsi"/>
                  </w:rPr>
                  <w:t>Attachment 3_Project Proposal Response Form</w:t>
                </w:r>
                <w:r w:rsidR="00275A49" w:rsidRPr="00275A49">
                  <w:rPr>
                    <w:rFonts w:cstheme="minorHAnsi"/>
                  </w:rPr>
                  <w:tab/>
                </w:r>
                <w:r w:rsidR="00275A49" w:rsidRPr="00275A49">
                  <w:rPr>
                    <w:rFonts w:cstheme="minorHAnsi"/>
                  </w:rPr>
                  <w:tab/>
                </w:r>
              </w:sdtContent>
            </w:sdt>
            <w:r w:rsidR="00275A49" w:rsidRPr="00275A49">
              <w:t xml:space="preserve">Page </w:t>
            </w:r>
            <w:r w:rsidR="00275A49" w:rsidRPr="00275A49">
              <w:rPr>
                <w:sz w:val="24"/>
                <w:szCs w:val="24"/>
              </w:rPr>
              <w:fldChar w:fldCharType="begin"/>
            </w:r>
            <w:r w:rsidR="00275A49" w:rsidRPr="00275A49">
              <w:instrText xml:space="preserve"> PAGE </w:instrText>
            </w:r>
            <w:r w:rsidR="00275A49" w:rsidRPr="00275A49">
              <w:rPr>
                <w:sz w:val="24"/>
                <w:szCs w:val="24"/>
              </w:rPr>
              <w:fldChar w:fldCharType="separate"/>
            </w:r>
            <w:r w:rsidR="00275A49" w:rsidRPr="00275A49">
              <w:rPr>
                <w:noProof/>
              </w:rPr>
              <w:t>2</w:t>
            </w:r>
            <w:r w:rsidR="00275A49" w:rsidRPr="00275A49">
              <w:rPr>
                <w:sz w:val="24"/>
                <w:szCs w:val="24"/>
              </w:rPr>
              <w:fldChar w:fldCharType="end"/>
            </w:r>
            <w:r w:rsidR="00275A49" w:rsidRPr="00275A49">
              <w:t xml:space="preserve"> of </w:t>
            </w:r>
            <w:r w:rsidR="00F95E27">
              <w:fldChar w:fldCharType="begin"/>
            </w:r>
            <w:r w:rsidR="00F95E27">
              <w:instrText>NUMPAGES</w:instrText>
            </w:r>
            <w:r w:rsidR="00F95E27">
              <w:fldChar w:fldCharType="separate"/>
            </w:r>
            <w:r w:rsidR="00275A49" w:rsidRPr="00275A49">
              <w:rPr>
                <w:noProof/>
              </w:rPr>
              <w:t>2</w:t>
            </w:r>
            <w:r w:rsidR="00F95E27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B64F7" w14:textId="77777777" w:rsidR="007A6C96" w:rsidRDefault="007A6C96" w:rsidP="00EC6219">
      <w:pPr>
        <w:spacing w:after="0" w:line="240" w:lineRule="auto"/>
      </w:pPr>
      <w:r>
        <w:separator/>
      </w:r>
    </w:p>
  </w:footnote>
  <w:footnote w:type="continuationSeparator" w:id="0">
    <w:p w14:paraId="0A0D0DAF" w14:textId="77777777" w:rsidR="007A6C96" w:rsidRDefault="007A6C96" w:rsidP="00EC6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640BE" w14:textId="5D3D9366" w:rsidR="00087B46" w:rsidRDefault="002F5056" w:rsidP="002F5056">
    <w:pPr>
      <w:pStyle w:val="Header"/>
      <w:tabs>
        <w:tab w:val="clear" w:pos="4320"/>
        <w:tab w:val="clear" w:pos="8640"/>
        <w:tab w:val="left" w:pos="3213"/>
        <w:tab w:val="left" w:pos="36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3D864B0" wp14:editId="1E4CAADD">
              <wp:simplePos x="0" y="0"/>
              <wp:positionH relativeFrom="column">
                <wp:posOffset>4073856</wp:posOffset>
              </wp:positionH>
              <wp:positionV relativeFrom="paragraph">
                <wp:posOffset>-1008570</wp:posOffset>
              </wp:positionV>
              <wp:extent cx="2756847" cy="914400"/>
              <wp:effectExtent l="0" t="0" r="0" b="0"/>
              <wp:wrapNone/>
              <wp:docPr id="58398626" name="Text Box 58398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6847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A203F4" w14:textId="41B62C74" w:rsidR="002F5056" w:rsidRPr="00380D3B" w:rsidRDefault="002F5056" w:rsidP="002F5056">
                          <w:pPr>
                            <w:pStyle w:val="Title"/>
                            <w:jc w:val="right"/>
                          </w:pPr>
                          <w:r>
                            <w:t>Request for Proposal</w:t>
                          </w:r>
                          <w:r w:rsidR="00C149D6">
                            <w:t>s</w:t>
                          </w:r>
                        </w:p>
                        <w:p w14:paraId="6D7E683A" w14:textId="77777777" w:rsidR="002F5056" w:rsidRPr="007D4BB1" w:rsidRDefault="002F5056" w:rsidP="002F5056">
                          <w:pPr>
                            <w:pStyle w:val="Sub-title"/>
                            <w:spacing w:after="40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Project Proposal Response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864B0" id="_x0000_t202" coordsize="21600,21600" o:spt="202" path="m,l,21600r21600,l21600,xe">
              <v:stroke joinstyle="miter"/>
              <v:path gradientshapeok="t" o:connecttype="rect"/>
            </v:shapetype>
            <v:shape id="Text Box 58398626" o:spid="_x0000_s1026" type="#_x0000_t202" style="position:absolute;margin-left:320.8pt;margin-top:-79.4pt;width:217.05pt;height:1in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" filled="f" stroked="f" strokeweight=".5pt">
              <v:textbox>
                <w:txbxContent>
                  <w:p w14:paraId="07A203F4" w14:textId="41B62C74" w:rsidR="002F5056" w:rsidRPr="00380D3B" w:rsidRDefault="002F5056" w:rsidP="002F5056">
                    <w:pPr>
                      <w:pStyle w:val="Title"/>
                      <w:jc w:val="right"/>
                    </w:pPr>
                    <w:r>
                      <w:t>Request for Proposal</w:t>
                    </w:r>
                    <w:r w:rsidR="00C149D6">
                      <w:t>s</w:t>
                    </w:r>
                  </w:p>
                  <w:p w14:paraId="6D7E683A" w14:textId="77777777" w:rsidR="002F5056" w:rsidRPr="007D4BB1" w:rsidRDefault="002F5056" w:rsidP="002F5056">
                    <w:pPr>
                      <w:pStyle w:val="Sub-title"/>
                      <w:spacing w:after="40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Project Proposal Response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6CFCB35" wp14:editId="5CB38958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6858000" cy="0"/>
              <wp:effectExtent l="0" t="0" r="0" b="0"/>
              <wp:wrapNone/>
              <wp:docPr id="1811594547" name="Straight Connector 1811594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68BA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CFF392" id="Straight Connector 1811594547" o:spid="_x0000_s1026" style="position:absolute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pt" to="54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" strokecolor="#68bacc" strokeweight="1.5pt">
              <v:stroke joinstyle="miter"/>
            </v:line>
          </w:pict>
        </mc:Fallback>
      </mc:AlternateContent>
    </w:r>
    <w:r w:rsidRPr="009808F1">
      <w:rPr>
        <w:noProof/>
      </w:rPr>
      <w:drawing>
        <wp:anchor distT="0" distB="0" distL="114300" distR="114300" simplePos="0" relativeHeight="251658247" behindDoc="1" locked="0" layoutInCell="1" allowOverlap="1" wp14:anchorId="6EA8CDAE" wp14:editId="5CE78ECF">
          <wp:simplePos x="0" y="0"/>
          <wp:positionH relativeFrom="column">
            <wp:posOffset>0</wp:posOffset>
          </wp:positionH>
          <wp:positionV relativeFrom="paragraph">
            <wp:posOffset>-914400</wp:posOffset>
          </wp:positionV>
          <wp:extent cx="1067788" cy="895350"/>
          <wp:effectExtent l="0" t="0" r="0" b="0"/>
          <wp:wrapNone/>
          <wp:docPr id="4365998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788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199D9" w14:textId="75A5BEAE" w:rsidR="00CE7BE5" w:rsidRDefault="000703BA" w:rsidP="000703BA">
    <w:pPr>
      <w:pStyle w:val="Header"/>
      <w:tabs>
        <w:tab w:val="left" w:pos="3213"/>
        <w:tab w:val="left" w:pos="3645"/>
      </w:tabs>
    </w:pPr>
    <w:r>
      <w:rPr>
        <w:noProof/>
      </w:rPr>
      <w:drawing>
        <wp:anchor distT="0" distB="0" distL="114300" distR="114300" simplePos="0" relativeHeight="251658248" behindDoc="0" locked="0" layoutInCell="1" allowOverlap="1" wp14:anchorId="4C928B81" wp14:editId="261126D0">
          <wp:simplePos x="0" y="0"/>
          <wp:positionH relativeFrom="column">
            <wp:posOffset>1071245</wp:posOffset>
          </wp:positionH>
          <wp:positionV relativeFrom="paragraph">
            <wp:posOffset>-870585</wp:posOffset>
          </wp:positionV>
          <wp:extent cx="2155825" cy="812165"/>
          <wp:effectExtent l="0" t="0" r="0" b="6985"/>
          <wp:wrapThrough wrapText="bothSides">
            <wp:wrapPolygon edited="0">
              <wp:start x="0" y="0"/>
              <wp:lineTo x="0" y="21279"/>
              <wp:lineTo x="21377" y="21279"/>
              <wp:lineTo x="21377" y="0"/>
              <wp:lineTo x="0" y="0"/>
            </wp:wrapPolygon>
          </wp:wrapThrough>
          <wp:docPr id="2012053180" name="Picture 4" descr="A picture containing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053180" name="Picture 4" descr="A picture containing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01" r="11729"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3BA">
      <w:drawing>
        <wp:anchor distT="0" distB="0" distL="114300" distR="114300" simplePos="0" relativeHeight="251659272" behindDoc="0" locked="0" layoutInCell="1" allowOverlap="1" wp14:anchorId="748424FC" wp14:editId="71E03DF8">
          <wp:simplePos x="0" y="0"/>
          <wp:positionH relativeFrom="column">
            <wp:posOffset>3152775</wp:posOffset>
          </wp:positionH>
          <wp:positionV relativeFrom="paragraph">
            <wp:posOffset>-916305</wp:posOffset>
          </wp:positionV>
          <wp:extent cx="914400" cy="914400"/>
          <wp:effectExtent l="0" t="0" r="0" b="0"/>
          <wp:wrapThrough wrapText="bothSides">
            <wp:wrapPolygon edited="0">
              <wp:start x="4950" y="0"/>
              <wp:lineTo x="0" y="7200"/>
              <wp:lineTo x="1800" y="14850"/>
              <wp:lineTo x="1800" y="17100"/>
              <wp:lineTo x="6750" y="21150"/>
              <wp:lineTo x="9900" y="21150"/>
              <wp:lineTo x="11700" y="21150"/>
              <wp:lineTo x="14400" y="21150"/>
              <wp:lineTo x="20250" y="16650"/>
              <wp:lineTo x="21150" y="8550"/>
              <wp:lineTo x="21150" y="7200"/>
              <wp:lineTo x="16650" y="0"/>
              <wp:lineTo x="4950" y="0"/>
            </wp:wrapPolygon>
          </wp:wrapThrough>
          <wp:docPr id="89690194" name="Picture 8" descr="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90194" name="Picture 8" descr="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DA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AA79C" wp14:editId="3B9B5072">
              <wp:simplePos x="0" y="0"/>
              <wp:positionH relativeFrom="column">
                <wp:posOffset>4073856</wp:posOffset>
              </wp:positionH>
              <wp:positionV relativeFrom="paragraph">
                <wp:posOffset>-1008570</wp:posOffset>
              </wp:positionV>
              <wp:extent cx="2756847" cy="9144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6847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C3A7E1" w14:textId="022A3725" w:rsidR="00234347" w:rsidRPr="00380D3B" w:rsidRDefault="00810D1B" w:rsidP="00700ABF">
                          <w:pPr>
                            <w:pStyle w:val="Title"/>
                            <w:jc w:val="right"/>
                          </w:pPr>
                          <w:r>
                            <w:t xml:space="preserve">Request for </w:t>
                          </w:r>
                          <w:r w:rsidR="00446A1C">
                            <w:t>Proposal</w:t>
                          </w:r>
                          <w:r w:rsidR="00DB7185">
                            <w:t>s</w:t>
                          </w:r>
                        </w:p>
                        <w:p w14:paraId="7D1B3B57" w14:textId="561AFE0E" w:rsidR="00CE7BE5" w:rsidRPr="007D4BB1" w:rsidRDefault="007D4BB1" w:rsidP="007D4BB1">
                          <w:pPr>
                            <w:pStyle w:val="Sub-title"/>
                            <w:spacing w:after="40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Project </w:t>
                          </w:r>
                          <w:r w:rsidR="00087B46">
                            <w:rPr>
                              <w:sz w:val="24"/>
                              <w:szCs w:val="24"/>
                            </w:rPr>
                            <w:t xml:space="preserve">Proposal </w:t>
                          </w:r>
                          <w:r w:rsidR="00810D1B">
                            <w:rPr>
                              <w:sz w:val="24"/>
                              <w:szCs w:val="24"/>
                            </w:rPr>
                            <w:t>Response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9AA79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20.8pt;margin-top:-79.4pt;width:217.0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vbGgIAADU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" filled="f" stroked="f" strokeweight=".5pt">
              <v:textbox>
                <w:txbxContent>
                  <w:p w14:paraId="4DC3A7E1" w14:textId="022A3725" w:rsidR="00234347" w:rsidRPr="00380D3B" w:rsidRDefault="00810D1B" w:rsidP="00700ABF">
                    <w:pPr>
                      <w:pStyle w:val="Title"/>
                      <w:jc w:val="right"/>
                    </w:pPr>
                    <w:r>
                      <w:t xml:space="preserve">Request for </w:t>
                    </w:r>
                    <w:r w:rsidR="00446A1C">
                      <w:t>Proposal</w:t>
                    </w:r>
                    <w:r w:rsidR="00DB7185">
                      <w:t>s</w:t>
                    </w:r>
                  </w:p>
                  <w:p w14:paraId="7D1B3B57" w14:textId="561AFE0E" w:rsidR="00CE7BE5" w:rsidRPr="007D4BB1" w:rsidRDefault="007D4BB1" w:rsidP="007D4BB1">
                    <w:pPr>
                      <w:pStyle w:val="Sub-title"/>
                      <w:spacing w:after="40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Project </w:t>
                    </w:r>
                    <w:r w:rsidR="00087B46">
                      <w:rPr>
                        <w:sz w:val="24"/>
                        <w:szCs w:val="24"/>
                      </w:rPr>
                      <w:t xml:space="preserve">Proposal </w:t>
                    </w:r>
                    <w:r w:rsidR="00810D1B">
                      <w:rPr>
                        <w:sz w:val="24"/>
                        <w:szCs w:val="24"/>
                      </w:rPr>
                      <w:t>Response Form</w:t>
                    </w:r>
                  </w:p>
                </w:txbxContent>
              </v:textbox>
            </v:shape>
          </w:pict>
        </mc:Fallback>
      </mc:AlternateContent>
    </w:r>
    <w:r w:rsidR="0023434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15DDD15" wp14:editId="5069F74F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68580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68BA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DEF061" id="Straight Connector 3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pt" to="54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" strokecolor="#68bacc" strokeweight="1.5pt">
              <v:stroke joinstyle="miter"/>
            </v:line>
          </w:pict>
        </mc:Fallback>
      </mc:AlternateContent>
    </w:r>
    <w:r w:rsidR="00234347" w:rsidRPr="009808F1">
      <w:rPr>
        <w:noProof/>
      </w:rPr>
      <w:drawing>
        <wp:anchor distT="0" distB="0" distL="114300" distR="114300" simplePos="0" relativeHeight="251658242" behindDoc="1" locked="0" layoutInCell="1" allowOverlap="1" wp14:anchorId="7AC1FDAB" wp14:editId="59D756B6">
          <wp:simplePos x="0" y="0"/>
          <wp:positionH relativeFrom="column">
            <wp:posOffset>0</wp:posOffset>
          </wp:positionH>
          <wp:positionV relativeFrom="paragraph">
            <wp:posOffset>-914400</wp:posOffset>
          </wp:positionV>
          <wp:extent cx="1090507" cy="9144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507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2DA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0552D"/>
    <w:multiLevelType w:val="hybridMultilevel"/>
    <w:tmpl w:val="DE6A20F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4CC77CB"/>
    <w:multiLevelType w:val="hybridMultilevel"/>
    <w:tmpl w:val="E8BE3D08"/>
    <w:lvl w:ilvl="0" w:tplc="B93A6AC8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B1A68"/>
    <w:multiLevelType w:val="hybridMultilevel"/>
    <w:tmpl w:val="741A664A"/>
    <w:lvl w:ilvl="0" w:tplc="C4BE6092">
      <w:start w:val="1"/>
      <w:numFmt w:val="upperRoman"/>
      <w:lvlText w:val="%1."/>
      <w:lvlJc w:val="left"/>
      <w:pPr>
        <w:ind w:left="3780" w:hanging="720"/>
      </w:pPr>
      <w:rPr>
        <w:rFonts w:hint="default"/>
        <w:b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34FEC6">
      <w:start w:val="1"/>
      <w:numFmt w:val="bullet"/>
      <w:lvlText w:val="-"/>
      <w:lvlJc w:val="left"/>
      <w:pPr>
        <w:ind w:left="2160" w:hanging="180"/>
      </w:pPr>
      <w:rPr>
        <w:rFonts w:ascii="Vivaldi" w:hAnsi="Vivaldi" w:hint="default"/>
      </w:rPr>
    </w:lvl>
    <w:lvl w:ilvl="3" w:tplc="FF34FEC6">
      <w:start w:val="1"/>
      <w:numFmt w:val="bullet"/>
      <w:lvlText w:val="-"/>
      <w:lvlJc w:val="left"/>
      <w:pPr>
        <w:ind w:left="2880" w:hanging="360"/>
      </w:pPr>
      <w:rPr>
        <w:rFonts w:ascii="Vivaldi" w:hAnsi="Vival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F643D5"/>
    <w:multiLevelType w:val="hybridMultilevel"/>
    <w:tmpl w:val="0D62D316"/>
    <w:lvl w:ilvl="0" w:tplc="6CE4ECA4">
      <w:start w:val="1"/>
      <w:numFmt w:val="decimal"/>
      <w:lvlText w:val="%1."/>
      <w:lvlJc w:val="left"/>
      <w:pPr>
        <w:ind w:left="720" w:hanging="360"/>
      </w:pPr>
      <w:rPr>
        <w:rFonts w:ascii="Work Sans" w:hAnsi="Work Sans" w:hint="default"/>
        <w:b w:val="0"/>
        <w:bCs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050534"/>
    <w:multiLevelType w:val="hybridMultilevel"/>
    <w:tmpl w:val="77B023E0"/>
    <w:lvl w:ilvl="0" w:tplc="04090005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4" w:hanging="360"/>
      </w:pPr>
      <w:rPr>
        <w:rFonts w:ascii="Wingdings" w:hAnsi="Wingdings" w:hint="default"/>
      </w:rPr>
    </w:lvl>
  </w:abstractNum>
  <w:num w:numId="1" w16cid:durableId="980118358">
    <w:abstractNumId w:val="2"/>
  </w:num>
  <w:num w:numId="2" w16cid:durableId="370110839">
    <w:abstractNumId w:val="4"/>
  </w:num>
  <w:num w:numId="3" w16cid:durableId="880870475">
    <w:abstractNumId w:val="1"/>
  </w:num>
  <w:num w:numId="4" w16cid:durableId="244725096">
    <w:abstractNumId w:val="0"/>
  </w:num>
  <w:num w:numId="5" w16cid:durableId="1851704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X06TgAVHxJPyjKLNeueuyrH1pIDx7ojrAcmnV9Lzc1hYoF/2ulcJQP0Kg8dLHi+Z6zOarBjIkmiT91l8eCAePg==" w:salt="EoSjcInynI6ssyyOpfSMt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D1B"/>
    <w:rsid w:val="00000DF4"/>
    <w:rsid w:val="00025D92"/>
    <w:rsid w:val="00031506"/>
    <w:rsid w:val="000539F6"/>
    <w:rsid w:val="000703BA"/>
    <w:rsid w:val="00087B46"/>
    <w:rsid w:val="000D5380"/>
    <w:rsid w:val="000E1245"/>
    <w:rsid w:val="000E2BF5"/>
    <w:rsid w:val="000E6DC6"/>
    <w:rsid w:val="0010785A"/>
    <w:rsid w:val="0014114E"/>
    <w:rsid w:val="00141704"/>
    <w:rsid w:val="0017652E"/>
    <w:rsid w:val="00187B1D"/>
    <w:rsid w:val="001B2AD6"/>
    <w:rsid w:val="001B3225"/>
    <w:rsid w:val="00234347"/>
    <w:rsid w:val="0027100B"/>
    <w:rsid w:val="00271B8B"/>
    <w:rsid w:val="00274B0D"/>
    <w:rsid w:val="00275237"/>
    <w:rsid w:val="00275A49"/>
    <w:rsid w:val="002F5056"/>
    <w:rsid w:val="00340EC4"/>
    <w:rsid w:val="003504EA"/>
    <w:rsid w:val="003756F2"/>
    <w:rsid w:val="00382DA9"/>
    <w:rsid w:val="003B4FD2"/>
    <w:rsid w:val="003C7A81"/>
    <w:rsid w:val="004041A8"/>
    <w:rsid w:val="004072B9"/>
    <w:rsid w:val="004207F1"/>
    <w:rsid w:val="00446A1C"/>
    <w:rsid w:val="00451450"/>
    <w:rsid w:val="0047101C"/>
    <w:rsid w:val="00473F00"/>
    <w:rsid w:val="004B2D2A"/>
    <w:rsid w:val="004C700E"/>
    <w:rsid w:val="004F3A3D"/>
    <w:rsid w:val="005022A0"/>
    <w:rsid w:val="00520127"/>
    <w:rsid w:val="005A7CFD"/>
    <w:rsid w:val="00606D19"/>
    <w:rsid w:val="0061031E"/>
    <w:rsid w:val="00614F48"/>
    <w:rsid w:val="006160A5"/>
    <w:rsid w:val="00645F8A"/>
    <w:rsid w:val="006525E0"/>
    <w:rsid w:val="006725DC"/>
    <w:rsid w:val="006F278A"/>
    <w:rsid w:val="00700ABF"/>
    <w:rsid w:val="00702B03"/>
    <w:rsid w:val="0073671D"/>
    <w:rsid w:val="0074522A"/>
    <w:rsid w:val="0075264F"/>
    <w:rsid w:val="00757884"/>
    <w:rsid w:val="007A6C96"/>
    <w:rsid w:val="007C1C9E"/>
    <w:rsid w:val="007C6FC1"/>
    <w:rsid w:val="007D4BB1"/>
    <w:rsid w:val="007D5723"/>
    <w:rsid w:val="00801C84"/>
    <w:rsid w:val="00810D1B"/>
    <w:rsid w:val="008217D6"/>
    <w:rsid w:val="0087187F"/>
    <w:rsid w:val="008926BC"/>
    <w:rsid w:val="008A5653"/>
    <w:rsid w:val="008C267E"/>
    <w:rsid w:val="008F3FB4"/>
    <w:rsid w:val="00912326"/>
    <w:rsid w:val="00944CB9"/>
    <w:rsid w:val="00954E18"/>
    <w:rsid w:val="009A616E"/>
    <w:rsid w:val="009E2235"/>
    <w:rsid w:val="009F1701"/>
    <w:rsid w:val="009F2230"/>
    <w:rsid w:val="00A35520"/>
    <w:rsid w:val="00A60DAD"/>
    <w:rsid w:val="00A87DAD"/>
    <w:rsid w:val="00B0773F"/>
    <w:rsid w:val="00B23519"/>
    <w:rsid w:val="00B47070"/>
    <w:rsid w:val="00B508B3"/>
    <w:rsid w:val="00BB2DE4"/>
    <w:rsid w:val="00BC6220"/>
    <w:rsid w:val="00BE030A"/>
    <w:rsid w:val="00BE5AAE"/>
    <w:rsid w:val="00BF2212"/>
    <w:rsid w:val="00C12236"/>
    <w:rsid w:val="00C12ABB"/>
    <w:rsid w:val="00C149D6"/>
    <w:rsid w:val="00C37306"/>
    <w:rsid w:val="00C61B1B"/>
    <w:rsid w:val="00C700FE"/>
    <w:rsid w:val="00CA092E"/>
    <w:rsid w:val="00CB3189"/>
    <w:rsid w:val="00CE7BE5"/>
    <w:rsid w:val="00D052AD"/>
    <w:rsid w:val="00D12859"/>
    <w:rsid w:val="00D645E2"/>
    <w:rsid w:val="00DB7185"/>
    <w:rsid w:val="00DC5890"/>
    <w:rsid w:val="00DC6C84"/>
    <w:rsid w:val="00E0560A"/>
    <w:rsid w:val="00EC6219"/>
    <w:rsid w:val="00EE5DD2"/>
    <w:rsid w:val="00EE6FD8"/>
    <w:rsid w:val="00EF1ADD"/>
    <w:rsid w:val="00F25418"/>
    <w:rsid w:val="00F37748"/>
    <w:rsid w:val="00F50C21"/>
    <w:rsid w:val="00F83BB7"/>
    <w:rsid w:val="00F95E27"/>
    <w:rsid w:val="00FB52C6"/>
    <w:rsid w:val="0A55D22D"/>
    <w:rsid w:val="4593E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C6ABD"/>
  <w15:chartTrackingRefBased/>
  <w15:docId w15:val="{D2F39B0C-0DD7-4726-9E72-C3AC4D65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347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qFormat/>
    <w:locked/>
    <w:rsid w:val="00EC6219"/>
    <w:pPr>
      <w:tabs>
        <w:tab w:val="center" w:pos="4320"/>
        <w:tab w:val="right" w:pos="8640"/>
      </w:tabs>
      <w:spacing w:before="100" w:after="80" w:line="288" w:lineRule="auto"/>
    </w:pPr>
    <w:rPr>
      <w:rFonts w:ascii="Domine" w:eastAsia="Times New Roman" w:hAnsi="Domine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EC6219"/>
    <w:rPr>
      <w:rFonts w:ascii="Domine" w:eastAsia="Times New Roman" w:hAnsi="Domine" w:cs="Times New Roman"/>
      <w:sz w:val="24"/>
      <w:szCs w:val="20"/>
    </w:rPr>
  </w:style>
  <w:style w:type="character" w:styleId="Hyperlink">
    <w:name w:val="Hyperlink"/>
    <w:uiPriority w:val="99"/>
    <w:unhideWhenUsed/>
    <w:qFormat/>
    <w:rsid w:val="00EC6219"/>
    <w:rPr>
      <w:b/>
      <w:strike w:val="0"/>
      <w:dstrike w:val="0"/>
      <w:color w:val="EB6354"/>
      <w:u w:val="single"/>
      <w:effect w:val="none"/>
    </w:rPr>
  </w:style>
  <w:style w:type="paragraph" w:customStyle="1" w:styleId="HeaderLogoText">
    <w:name w:val="Header Logo Text"/>
    <w:qFormat/>
    <w:locked/>
    <w:rsid w:val="00EC6219"/>
    <w:pPr>
      <w:spacing w:before="320" w:after="520" w:line="252" w:lineRule="auto"/>
      <w:jc w:val="center"/>
    </w:pPr>
    <w:rPr>
      <w:rFonts w:ascii="Work Sans Medium" w:eastAsia="Times New Roman" w:hAnsi="Work Sans Medium" w:cs="Times New Roman"/>
      <w:spacing w:val="-10"/>
      <w:kern w:val="20"/>
      <w:sz w:val="20"/>
      <w:szCs w:val="20"/>
    </w:rPr>
  </w:style>
  <w:style w:type="table" w:styleId="TableGrid">
    <w:name w:val="Table Grid"/>
    <w:basedOn w:val="TableNormal"/>
    <w:uiPriority w:val="59"/>
    <w:rsid w:val="00EC62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C6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219"/>
    <w:rPr>
      <w:rFonts w:ascii="Work Sans" w:eastAsia="Times New Roman" w:hAnsi="Work Sans" w:cs="Times New Roman"/>
      <w:sz w:val="24"/>
      <w:szCs w:val="20"/>
    </w:rPr>
  </w:style>
  <w:style w:type="paragraph" w:styleId="NoSpacing">
    <w:name w:val="No Spacing"/>
    <w:uiPriority w:val="1"/>
    <w:qFormat/>
    <w:rsid w:val="001B3225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1B3225"/>
    <w:pPr>
      <w:framePr w:w="7790" w:wrap="auto" w:vAnchor="page" w:hAnchor="page" w:x="1349" w:y="5775"/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B3225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odyText2">
    <w:name w:val="Body Text 2"/>
    <w:basedOn w:val="Normal"/>
    <w:link w:val="BodyText2Char"/>
    <w:rsid w:val="001B3225"/>
    <w:pPr>
      <w:tabs>
        <w:tab w:val="left" w:pos="3600"/>
      </w:tabs>
      <w:spacing w:after="0" w:line="240" w:lineRule="auto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B3225"/>
    <w:rPr>
      <w:rFonts w:ascii="Times New Roman" w:eastAsia="Times New Roman" w:hAnsi="Times New Roman" w:cs="Times New Roman"/>
      <w:bCs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DAD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autoRedefine/>
    <w:qFormat/>
    <w:rsid w:val="00234347"/>
    <w:pPr>
      <w:spacing w:before="360" w:after="100" w:line="288" w:lineRule="auto"/>
    </w:pPr>
    <w:rPr>
      <w:rFonts w:ascii="Domine" w:eastAsia="Times New Roman" w:hAnsi="Domine" w:cs="Times New Roman"/>
      <w:b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234347"/>
    <w:rPr>
      <w:rFonts w:ascii="Domine" w:eastAsia="Times New Roman" w:hAnsi="Domine" w:cs="Times New Roman"/>
      <w:b/>
      <w:sz w:val="36"/>
      <w:szCs w:val="20"/>
    </w:rPr>
  </w:style>
  <w:style w:type="paragraph" w:customStyle="1" w:styleId="Sub-title">
    <w:name w:val="Sub-title"/>
    <w:basedOn w:val="Normal"/>
    <w:qFormat/>
    <w:rsid w:val="00234347"/>
    <w:pPr>
      <w:spacing w:before="100" w:after="100" w:line="288" w:lineRule="auto"/>
      <w:jc w:val="center"/>
    </w:pPr>
    <w:rPr>
      <w:rFonts w:ascii="Domine" w:eastAsia="Times New Roman" w:hAnsi="Domine" w:cs="Times New Roman"/>
      <w:sz w:val="36"/>
      <w:szCs w:val="20"/>
    </w:rPr>
  </w:style>
  <w:style w:type="paragraph" w:customStyle="1" w:styleId="Footertext">
    <w:name w:val="Footer text"/>
    <w:autoRedefine/>
    <w:qFormat/>
    <w:rsid w:val="00000DF4"/>
    <w:pPr>
      <w:tabs>
        <w:tab w:val="center" w:pos="4320"/>
        <w:tab w:val="right" w:pos="10440"/>
      </w:tabs>
      <w:spacing w:before="240" w:after="80" w:line="312" w:lineRule="auto"/>
      <w:jc w:val="center"/>
    </w:pPr>
    <w:rPr>
      <w:rFonts w:eastAsia="Times New Roman" w:cstheme="minorHAnsi"/>
    </w:rPr>
  </w:style>
  <w:style w:type="character" w:styleId="PageNumber">
    <w:name w:val="page number"/>
    <w:rsid w:val="00000DF4"/>
    <w:rPr>
      <w:rFonts w:ascii="Work Sans" w:hAnsi="Work Sans"/>
      <w:sz w:val="17"/>
    </w:rPr>
  </w:style>
  <w:style w:type="paragraph" w:styleId="ListParagraph">
    <w:name w:val="List Paragraph"/>
    <w:basedOn w:val="Normal"/>
    <w:uiPriority w:val="34"/>
    <w:qFormat/>
    <w:rsid w:val="000E6D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6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D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6DC6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10D1B"/>
    <w:rPr>
      <w:color w:val="808080"/>
    </w:rPr>
  </w:style>
  <w:style w:type="character" w:customStyle="1" w:styleId="Style1">
    <w:name w:val="Style1"/>
    <w:basedOn w:val="DefaultParagraphFont"/>
    <w:uiPriority w:val="1"/>
    <w:rsid w:val="00810D1B"/>
    <w:rPr>
      <w:rFonts w:ascii="Times New Roman" w:hAnsi="Times New Roman"/>
      <w:color w:val="000000" w:themeColor="text1"/>
      <w:sz w:val="24"/>
    </w:rPr>
  </w:style>
  <w:style w:type="character" w:customStyle="1" w:styleId="Style3">
    <w:name w:val="Style3"/>
    <w:basedOn w:val="DefaultParagraphFont"/>
    <w:uiPriority w:val="1"/>
    <w:rsid w:val="00810D1B"/>
    <w:rPr>
      <w:rFonts w:asciiTheme="minorHAnsi" w:hAnsiTheme="minorHAnsi"/>
      <w:sz w:val="24"/>
    </w:rPr>
  </w:style>
  <w:style w:type="paragraph" w:styleId="Revision">
    <w:name w:val="Revision"/>
    <w:hidden/>
    <w:uiPriority w:val="99"/>
    <w:semiHidden/>
    <w:rsid w:val="000E2BF5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D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DE4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756F2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703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00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9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64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63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394330"/>
                            <w:right w:val="none" w:sz="0" w:space="0" w:color="auto"/>
                          </w:divBdr>
                          <w:divsChild>
                            <w:div w:id="20476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76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473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9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1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122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03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26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73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387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33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5466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421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686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54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96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458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39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2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65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74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071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20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8463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471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257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92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3203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443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64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447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455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405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989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15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59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1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4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4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12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28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602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081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29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1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19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749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334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752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063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1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5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88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42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1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206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10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1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07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06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76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14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87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10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17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472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2065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995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137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8284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49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4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0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426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71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213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821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983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306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4996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9883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592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9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745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6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2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2k16-file\Shared\Admin_Support_Group\ASO\Templates\Agendas&amp;Minutes\ASO_Agenda_Bas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5498175B8A45E8A042B8A8ABB63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7831A-6F21-47D4-8487-20A965B4EA69}"/>
      </w:docPartPr>
      <w:docPartBody>
        <w:p w:rsidR="001E5F13" w:rsidRDefault="00762712" w:rsidP="00762712">
          <w:pPr>
            <w:pStyle w:val="875498175B8A45E8A042B8A8ABB633531"/>
          </w:pPr>
          <w:r w:rsidRPr="003C7A81">
            <w:rPr>
              <w:rStyle w:val="PlaceholderText"/>
              <w:shd w:val="clear" w:color="auto" w:fill="B7D4EF" w:themeFill="text2" w:themeFillTint="33"/>
            </w:rPr>
            <w:t>Click or tap here to enter text.</w:t>
          </w:r>
        </w:p>
      </w:docPartBody>
    </w:docPart>
    <w:docPart>
      <w:docPartPr>
        <w:name w:val="86D3E80875BC43029E48D39963E75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DF6A4-7B68-4E83-88A6-ED2A4BBB66BF}"/>
      </w:docPartPr>
      <w:docPartBody>
        <w:p w:rsidR="00F83BB7" w:rsidRDefault="00762712" w:rsidP="00762712">
          <w:pPr>
            <w:pStyle w:val="86D3E80875BC43029E48D39963E751521"/>
          </w:pPr>
          <w:r w:rsidRPr="003C7A81">
            <w:rPr>
              <w:rStyle w:val="PlaceholderText"/>
              <w:shd w:val="clear" w:color="auto" w:fill="B7D4EF" w:themeFill="text2" w:themeFillTint="33"/>
            </w:rPr>
            <w:t>Click or tap here to enter text.</w:t>
          </w:r>
        </w:p>
      </w:docPartBody>
    </w:docPart>
    <w:docPart>
      <w:docPartPr>
        <w:name w:val="8174AC563AE645A29BF2FDCEDFE64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645CC-204F-4179-ACFD-30CDF8A77AAF}"/>
      </w:docPartPr>
      <w:docPartBody>
        <w:p w:rsidR="00F37748" w:rsidRDefault="00762712" w:rsidP="00762712">
          <w:pPr>
            <w:pStyle w:val="8174AC563AE645A29BF2FDCEDFE64C321"/>
          </w:pPr>
          <w:r w:rsidRPr="003C7A81">
            <w:rPr>
              <w:rStyle w:val="PlaceholderText"/>
              <w:shd w:val="clear" w:color="auto" w:fill="B7D4EF" w:themeFill="text2" w:themeFillTint="33"/>
            </w:rPr>
            <w:t>Click or tap here to enter text.</w:t>
          </w:r>
        </w:p>
      </w:docPartBody>
    </w:docPart>
    <w:docPart>
      <w:docPartPr>
        <w:name w:val="2DA3150A1664425CA477EABF2E6C2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2FBAC-D080-4CA9-9FB8-F90542767B38}"/>
      </w:docPartPr>
      <w:docPartBody>
        <w:p w:rsidR="00F37748" w:rsidRDefault="00762712" w:rsidP="00762712">
          <w:pPr>
            <w:pStyle w:val="2DA3150A1664425CA477EABF2E6C2B951"/>
          </w:pPr>
          <w:r w:rsidRPr="003C7A81">
            <w:rPr>
              <w:rStyle w:val="PlaceholderText"/>
              <w:shd w:val="clear" w:color="auto" w:fill="B7D4EF" w:themeFill="text2" w:themeFillTint="33"/>
            </w:rPr>
            <w:t>Click or tap here to enter text.</w:t>
          </w:r>
        </w:p>
      </w:docPartBody>
    </w:docPart>
    <w:docPart>
      <w:docPartPr>
        <w:name w:val="59FB321F68954C0087AFE608A7BCB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73579-0349-4227-88C2-9EB45BFA1EAE}"/>
      </w:docPartPr>
      <w:docPartBody>
        <w:p w:rsidR="00274B0D" w:rsidRDefault="00762712" w:rsidP="00762712">
          <w:pPr>
            <w:pStyle w:val="59FB321F68954C0087AFE608A7BCBD431"/>
          </w:pPr>
          <w:r w:rsidRPr="003C7A81">
            <w:rPr>
              <w:rStyle w:val="PlaceholderText"/>
              <w:shd w:val="clear" w:color="auto" w:fill="B7D4EF" w:themeFill="text2" w:themeFillTint="33"/>
            </w:rPr>
            <w:t>Click or tap here to enter text.</w:t>
          </w:r>
        </w:p>
      </w:docPartBody>
    </w:docPart>
    <w:docPart>
      <w:docPartPr>
        <w:name w:val="24A181A5D99D4CD69C198DC45ADA7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095D9-449A-4B5C-A776-05B16682F53A}"/>
      </w:docPartPr>
      <w:docPartBody>
        <w:p w:rsidR="00274B0D" w:rsidRDefault="00762712" w:rsidP="00762712">
          <w:pPr>
            <w:pStyle w:val="24A181A5D99D4CD69C198DC45ADA716E1"/>
          </w:pPr>
          <w:r w:rsidRPr="003C7A81">
            <w:rPr>
              <w:rStyle w:val="PlaceholderText"/>
              <w:shd w:val="clear" w:color="auto" w:fill="B7D4EF" w:themeFill="text2" w:themeFillTint="33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Work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mine">
    <w:panose1 w:val="02040803040403060204"/>
    <w:charset w:val="00"/>
    <w:family w:val="roman"/>
    <w:pitch w:val="variable"/>
    <w:sig w:usb0="A00000BF" w:usb1="5000005B" w:usb2="00000000" w:usb3="00000000" w:csb0="00000093" w:csb1="00000000"/>
  </w:font>
  <w:font w:name="Work Sans Medium"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 Light"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AC5"/>
    <w:rsid w:val="00025D92"/>
    <w:rsid w:val="000539F6"/>
    <w:rsid w:val="001E5F13"/>
    <w:rsid w:val="00274B0D"/>
    <w:rsid w:val="002C7877"/>
    <w:rsid w:val="00520127"/>
    <w:rsid w:val="00606D19"/>
    <w:rsid w:val="00662B78"/>
    <w:rsid w:val="0074522A"/>
    <w:rsid w:val="00762712"/>
    <w:rsid w:val="007951EF"/>
    <w:rsid w:val="007B5470"/>
    <w:rsid w:val="007D5723"/>
    <w:rsid w:val="007F6AC5"/>
    <w:rsid w:val="00A60DAD"/>
    <w:rsid w:val="00BE5AAE"/>
    <w:rsid w:val="00D645E2"/>
    <w:rsid w:val="00EE5DD2"/>
    <w:rsid w:val="00EE6FD8"/>
    <w:rsid w:val="00F25418"/>
    <w:rsid w:val="00F37748"/>
    <w:rsid w:val="00F50C21"/>
    <w:rsid w:val="00F83BB7"/>
    <w:rsid w:val="00FA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2712"/>
    <w:rPr>
      <w:color w:val="808080"/>
    </w:rPr>
  </w:style>
  <w:style w:type="paragraph" w:customStyle="1" w:styleId="875498175B8A45E8A042B8A8ABB63353">
    <w:name w:val="875498175B8A45E8A042B8A8ABB63353"/>
    <w:rsid w:val="00A60DAD"/>
  </w:style>
  <w:style w:type="paragraph" w:customStyle="1" w:styleId="86D3E80875BC43029E48D39963E75152">
    <w:name w:val="86D3E80875BC43029E48D39963E75152"/>
    <w:rsid w:val="00F83BB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74AC563AE645A29BF2FDCEDFE64C32">
    <w:name w:val="8174AC563AE645A29BF2FDCEDFE64C32"/>
    <w:rsid w:val="00F3774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A3150A1664425CA477EABF2E6C2B95">
    <w:name w:val="2DA3150A1664425CA477EABF2E6C2B95"/>
    <w:rsid w:val="00F3774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FB321F68954C0087AFE608A7BCBD43">
    <w:name w:val="59FB321F68954C0087AFE608A7BCBD43"/>
    <w:rsid w:val="00274B0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A181A5D99D4CD69C198DC45ADA716E">
    <w:name w:val="24A181A5D99D4CD69C198DC45ADA716E"/>
    <w:rsid w:val="00274B0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FB321F68954C0087AFE608A7BCBD431">
    <w:name w:val="59FB321F68954C0087AFE608A7BCBD431"/>
    <w:rsid w:val="00762712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6D3E80875BC43029E48D39963E751521">
    <w:name w:val="86D3E80875BC43029E48D39963E751521"/>
    <w:rsid w:val="00762712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DA3150A1664425CA477EABF2E6C2B951">
    <w:name w:val="2DA3150A1664425CA477EABF2E6C2B951"/>
    <w:rsid w:val="00762712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75498175B8A45E8A042B8A8ABB633531">
    <w:name w:val="875498175B8A45E8A042B8A8ABB633531"/>
    <w:rsid w:val="00762712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174AC563AE645A29BF2FDCEDFE64C321">
    <w:name w:val="8174AC563AE645A29BF2FDCEDFE64C321"/>
    <w:rsid w:val="00762712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4A181A5D99D4CD69C198DC45ADA716E1">
    <w:name w:val="24A181A5D99D4CD69C198DC45ADA716E1"/>
    <w:rsid w:val="00762712"/>
    <w:pPr>
      <w:spacing w:after="200" w:line="276" w:lineRule="auto"/>
      <w:ind w:left="720"/>
      <w:contextualSpacing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5D1570CA98D14E8153E835C31F799A" ma:contentTypeVersion="6" ma:contentTypeDescription="Create a new document." ma:contentTypeScope="" ma:versionID="fc97101ed89787fe07a15913bf0309ce">
  <xsd:schema xmlns:xsd="http://www.w3.org/2001/XMLSchema" xmlns:xs="http://www.w3.org/2001/XMLSchema" xmlns:p="http://schemas.microsoft.com/office/2006/metadata/properties" xmlns:ns2="d386e1b7-b5d1-4e5d-bac2-420981226739" xmlns:ns3="1f38fa74-01f5-4c1a-b528-7e94fbba6d1f" targetNamespace="http://schemas.microsoft.com/office/2006/metadata/properties" ma:root="true" ma:fieldsID="781d5f2c16d891b67c2b3dff92d62c97" ns2:_="" ns3:_="">
    <xsd:import namespace="d386e1b7-b5d1-4e5d-bac2-420981226739"/>
    <xsd:import namespace="1f38fa74-01f5-4c1a-b528-7e94fbba6d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6e1b7-b5d1-4e5d-bac2-4209812267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8fa74-01f5-4c1a-b528-7e94fbba6d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B4F869-D415-4110-B3CC-5C0FBAB64152}">
  <ds:schemaRefs>
    <ds:schemaRef ds:uri="http://purl.org/dc/elements/1.1/"/>
    <ds:schemaRef ds:uri="http://schemas.openxmlformats.org/package/2006/metadata/core-properties"/>
    <ds:schemaRef ds:uri="d386e1b7-b5d1-4e5d-bac2-420981226739"/>
    <ds:schemaRef ds:uri="http://www.w3.org/XML/1998/namespace"/>
    <ds:schemaRef ds:uri="1f38fa74-01f5-4c1a-b528-7e94fbba6d1f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988C20C-1F15-4D4F-A5BB-9DB19ED5A4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00C4DC-3855-41D0-9689-33A5B69E7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6e1b7-b5d1-4e5d-bac2-420981226739"/>
    <ds:schemaRef ds:uri="1f38fa74-01f5-4c1a-b528-7e94fbba6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6409DE-E01F-460F-9FB6-84E5023A6E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ASO_Agenda_Basic.dotx</Template>
  <TotalTime>45</TotalTime>
  <Pages>1</Pages>
  <Words>344</Words>
  <Characters>2018</Characters>
  <Application>Microsoft Office Word</Application>
  <DocSecurity>0</DocSecurity>
  <Lines>44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Hudspeth</dc:creator>
  <cp:keywords/>
  <dc:description/>
  <cp:lastModifiedBy>Lisa Hudspeth</cp:lastModifiedBy>
  <cp:revision>11</cp:revision>
  <cp:lastPrinted>2019-08-06T19:31:00Z</cp:lastPrinted>
  <dcterms:created xsi:type="dcterms:W3CDTF">2025-10-21T18:41:00Z</dcterms:created>
  <dcterms:modified xsi:type="dcterms:W3CDTF">2026-01-12T23:04:00Z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0x010100305D1570CA98D14E8153E835C31F799A</vt:lpwstr>
  </property>
</Properties>
</file>